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F196A" w14:textId="09456F7F" w:rsidR="00170B79" w:rsidRPr="00B315B1" w:rsidRDefault="00DE1986" w:rsidP="009F779A">
      <w:pPr>
        <w:pStyle w:val="Title"/>
        <w:spacing w:after="240"/>
        <w:rPr>
          <w:rFonts w:ascii="Arial" w:hAnsi="Arial" w:cs="Arial"/>
          <w:sz w:val="38"/>
          <w:szCs w:val="38"/>
        </w:rPr>
      </w:pPr>
      <w:r w:rsidRPr="00B315B1">
        <w:rPr>
          <w:rFonts w:ascii="Arial" w:hAnsi="Arial" w:cs="Arial"/>
          <w:sz w:val="38"/>
          <w:szCs w:val="38"/>
        </w:rP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72BE8DE5" wp14:editId="07844757">
                <wp:simplePos x="0" y="0"/>
                <wp:positionH relativeFrom="page">
                  <wp:posOffset>17145</wp:posOffset>
                </wp:positionH>
                <wp:positionV relativeFrom="page">
                  <wp:posOffset>482600</wp:posOffset>
                </wp:positionV>
                <wp:extent cx="7495540" cy="1903095"/>
                <wp:effectExtent l="0" t="0" r="0" b="1905"/>
                <wp:wrapNone/>
                <wp:docPr id="6" name="Group 6" descr="Stack of books, blackboard and pencils in holder" title="Background 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5540" cy="1903095"/>
                          <a:chOff x="0" y="0"/>
                          <a:chExt cx="7497574" cy="2360416"/>
                        </a:xfrm>
                      </wpg:grpSpPr>
                      <wps:wsp>
                        <wps:cNvPr id="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97574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6075174" y="482600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tangle 64" descr="homework.jpg" title="pencils in holder and stack of books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81697" y="717544"/>
                            <a:ext cx="1942331" cy="164287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670FB" id="Group 6" o:spid="_x0000_s1026" alt="Title: Background banner - Description: Stack of books, blackboard and pencils in holder" style="position:absolute;margin-left:1.35pt;margin-top:38pt;width:590.2pt;height:149.85pt;z-index:-251401216;mso-position-horizontal-relative:page;mso-position-vertical-relative:page;mso-width-relative:margin;mso-height-relative:margin" coordsize="74975,23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CASw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7gAAAABSZ2h0bG9uZwAA&#10;A3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I4QklNBAwAAAAAE54AAAABAAAAoAAAAIcAAAHgAAD9IAAAE4IAGAAB/9j/7QAMQWRv&#10;YmVfQ00AAv/uAA5BZG9iZQBkgAAAAAH/2wCEAAwICAgJCAwJCQwRCwoLERUPDAwPFRgTExUTExgR&#10;DAwMDAwMEQwMDAwMDAwMDAwMDAwMDAwMDAwMDAwMDAwMDAwBDQsLDQ4NEA4OEBQODg4UFA4ODg4U&#10;EQwMDAwMEREMDAwMDAwRDAwMDAwMDAwMDAwMDAwMDAwMDAwMDAwMDAwMDP/AABEIAIc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4ADkFkb2JlAGRAAAAAAf/bAIQAAQEBAQEB&#10;AQEBAQEBAQEBAQEBAQEBAQEBAQEBAQEBAQEBAQEBAQEBAQEBAQICAgICAgICAgICAwMDAwMDAwMD&#10;AwEBAQEBAQEBAQEBAgIBAgIDAwMDAwMDAwMDAwMDAwMDAwMDAwMDAwMDAwMDAwMDAwMDAwMDAwMD&#10;AwMDAwMDAwMD/8AAEQgC7gN4AwERAAIRAQMRAf/dAAQAb/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">
                <v:rect id="Rectangle 62" o:spid="_x0000_s1027" style="position:absolute;width:74975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3" o:spid="_x0000_s1028" type="#_x0000_t7" style="position:absolute;left:60751;top:4826;width:1422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0c566a [1605]" stroked="f" strokecolor="black [3213]" strokeweight=".25pt">
                  <v:shadow opacity="22938f" offset="0"/>
                  <v:textbox inset=",7.2pt,,7.2pt"/>
                </v:shape>
                <v:rect id="Rectangle 64" o:spid="_x0000_s1029" alt="homework.jpg" style="position:absolute;left:52816;top:7175;width:19424;height:16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1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946207" w:rsidRPr="00B315B1">
        <w:rPr>
          <w:rFonts w:ascii="Arial" w:hAnsi="Arial" w:cs="Arial"/>
          <w:sz w:val="38"/>
          <w:szCs w:val="38"/>
        </w:rPr>
        <w:t>TOPICS during transition to preschool</w:t>
      </w:r>
    </w:p>
    <w:p w14:paraId="5FDEDF35" w14:textId="78B17CEA" w:rsidR="00097195" w:rsidRPr="00B315B1" w:rsidRDefault="008872F8" w:rsidP="00B315B1">
      <w:pPr>
        <w:spacing w:line="240" w:lineRule="auto"/>
        <w:ind w:left="-270" w:right="2520"/>
        <w:rPr>
          <w:rFonts w:ascii="Arial" w:hAnsi="Arial" w:cs="Arial"/>
          <w:color w:val="CE4A07" w:themeColor="accent6" w:themeShade="BF"/>
          <w:sz w:val="22"/>
        </w:rPr>
      </w:pPr>
      <w:r w:rsidRPr="00B315B1">
        <w:rPr>
          <w:rFonts w:ascii="Arial" w:hAnsi="Arial" w:cs="Arial"/>
          <w:noProof/>
          <w:color w:val="CE4A07" w:themeColor="accent6" w:themeShade="BF"/>
          <w:sz w:val="2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99DBB4C" wp14:editId="4B6CE6DB">
                <wp:simplePos x="0" y="0"/>
                <wp:positionH relativeFrom="margin">
                  <wp:posOffset>5029200</wp:posOffset>
                </wp:positionH>
                <wp:positionV relativeFrom="margin">
                  <wp:posOffset>-228600</wp:posOffset>
                </wp:positionV>
                <wp:extent cx="69850" cy="114300"/>
                <wp:effectExtent l="0" t="3810" r="0" b="0"/>
                <wp:wrapNone/>
                <wp:docPr id="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5AD6E" w14:textId="77777777" w:rsidR="009A5B55" w:rsidRPr="00BA4BC4" w:rsidRDefault="009A5B55" w:rsidP="00BA4BC4">
                            <w:pPr>
                              <w:ind w:left="990"/>
                              <w:rPr>
                                <w:spacing w:val="-10"/>
                                <w:sz w:val="40"/>
                              </w:rPr>
                            </w:pP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</w:rPr>
                              <w:t>Homework Tips Checklist for Parents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9DBB4C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396pt;margin-top:-18pt;width:5.5pt;height:9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" filled="f" fillcolor="white [3212]" stroked="f" strokecolor="black [3213]" strokeweight=".25pt">
                <v:textbox inset=",7.2pt,,7.2pt">
                  <w:txbxContent>
                    <w:p w14:paraId="13A5AD6E" w14:textId="77777777" w:rsidR="009A5B55" w:rsidRPr="00BA4BC4" w:rsidRDefault="009A5B55" w:rsidP="00BA4BC4">
                      <w:pPr>
                        <w:ind w:left="990"/>
                        <w:rPr>
                          <w:spacing w:val="-10"/>
                          <w:sz w:val="40"/>
                        </w:rPr>
                      </w:pP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</w:rPr>
                        <w:t>Homework Tips Checklist for Parents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420E" w:rsidRPr="00B315B1">
        <w:rPr>
          <w:rFonts w:ascii="Arial" w:hAnsi="Arial" w:cs="Arial"/>
          <w:sz w:val="22"/>
        </w:rPr>
        <w:t xml:space="preserve">This is a list of possible topics to help you begin to organize your questions during the process of transitioning to preschool special </w:t>
      </w:r>
      <w:r w:rsidR="002839F8" w:rsidRPr="00B315B1">
        <w:rPr>
          <w:rFonts w:ascii="Arial" w:hAnsi="Arial" w:cs="Arial"/>
          <w:sz w:val="22"/>
        </w:rPr>
        <w:t>education.</w:t>
      </w:r>
    </w:p>
    <w:p w14:paraId="0425DD15" w14:textId="5EE69EB4" w:rsidR="009B6F5A" w:rsidRPr="00B315B1" w:rsidRDefault="00946207" w:rsidP="002839F8">
      <w:pPr>
        <w:pStyle w:val="Heading1"/>
        <w:ind w:left="-270"/>
        <w:rPr>
          <w:rFonts w:ascii="Arial" w:hAnsi="Arial" w:cs="Arial"/>
        </w:rPr>
      </w:pPr>
      <w:r w:rsidRPr="00B315B1">
        <w:rPr>
          <w:rFonts w:ascii="Arial" w:hAnsi="Arial" w:cs="Arial"/>
        </w:rPr>
        <w:t xml:space="preserve">Transition </w:t>
      </w:r>
      <w:r w:rsidR="00FB2D72" w:rsidRPr="00B315B1">
        <w:rPr>
          <w:rFonts w:ascii="Arial" w:hAnsi="Arial" w:cs="Arial"/>
        </w:rPr>
        <w:t>CONFERENCE</w:t>
      </w:r>
    </w:p>
    <w:p w14:paraId="08157BF7" w14:textId="571D4F5F" w:rsidR="00111719" w:rsidRPr="00B315B1" w:rsidRDefault="002C600A" w:rsidP="002839F8">
      <w:pPr>
        <w:pStyle w:val="checkboxindent"/>
        <w:ind w:left="90" w:right="32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011334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719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11719" w:rsidRPr="00B315B1">
        <w:rPr>
          <w:rFonts w:ascii="Arial" w:hAnsi="Arial" w:cs="Arial"/>
          <w:sz w:val="20"/>
          <w:szCs w:val="20"/>
        </w:rPr>
        <w:tab/>
        <w:t>What is my role in the transition process?</w:t>
      </w:r>
    </w:p>
    <w:p w14:paraId="3B9F2687" w14:textId="2CEE0499" w:rsidR="00097195" w:rsidRPr="00B315B1" w:rsidRDefault="002C600A" w:rsidP="002839F8">
      <w:pPr>
        <w:pStyle w:val="checkboxindent"/>
        <w:ind w:left="90" w:right="32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65792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946207" w:rsidRPr="00B315B1">
        <w:rPr>
          <w:rFonts w:ascii="Arial" w:hAnsi="Arial" w:cs="Arial"/>
          <w:sz w:val="20"/>
          <w:szCs w:val="20"/>
        </w:rPr>
        <w:t>How is my child progressing?</w:t>
      </w:r>
    </w:p>
    <w:p w14:paraId="6395CFD9" w14:textId="2D345E72" w:rsidR="00097195" w:rsidRPr="00B315B1" w:rsidRDefault="002C600A" w:rsidP="002839F8">
      <w:pPr>
        <w:pStyle w:val="checkboxindent"/>
        <w:ind w:left="90" w:right="32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831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946207" w:rsidRPr="00B315B1">
        <w:rPr>
          <w:rFonts w:ascii="Arial" w:hAnsi="Arial" w:cs="Arial"/>
          <w:sz w:val="20"/>
          <w:szCs w:val="20"/>
        </w:rPr>
        <w:t>What motivates my child, what are his/her interests?</w:t>
      </w:r>
      <w:r w:rsidR="00097195" w:rsidRPr="00B315B1">
        <w:rPr>
          <w:rFonts w:ascii="Arial" w:hAnsi="Arial" w:cs="Arial"/>
          <w:sz w:val="20"/>
          <w:szCs w:val="20"/>
        </w:rPr>
        <w:t xml:space="preserve"> </w:t>
      </w:r>
    </w:p>
    <w:p w14:paraId="0553AAA0" w14:textId="25BD4033" w:rsidR="00097195" w:rsidRPr="00B315B1" w:rsidRDefault="002C600A" w:rsidP="002839F8">
      <w:pPr>
        <w:pStyle w:val="checkboxindent"/>
        <w:ind w:left="90" w:right="32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45049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946207" w:rsidRPr="00B315B1">
        <w:rPr>
          <w:rFonts w:ascii="Arial" w:hAnsi="Arial" w:cs="Arial"/>
          <w:sz w:val="20"/>
          <w:szCs w:val="20"/>
        </w:rPr>
        <w:t>What are my child’s strengths and needs?</w:t>
      </w:r>
    </w:p>
    <w:p w14:paraId="75C57A16" w14:textId="50F69E8E" w:rsidR="00097195" w:rsidRPr="00B315B1" w:rsidRDefault="002C600A" w:rsidP="002839F8">
      <w:pPr>
        <w:pStyle w:val="checkboxindent"/>
        <w:ind w:left="90" w:right="32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58847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946207" w:rsidRPr="00B315B1">
        <w:rPr>
          <w:rFonts w:ascii="Arial" w:hAnsi="Arial" w:cs="Arial"/>
          <w:sz w:val="20"/>
          <w:szCs w:val="20"/>
        </w:rPr>
        <w:t xml:space="preserve">What are my hopes for after Birth to </w:t>
      </w:r>
      <w:proofErr w:type="gramStart"/>
      <w:r w:rsidR="00946207" w:rsidRPr="00B315B1">
        <w:rPr>
          <w:rFonts w:ascii="Arial" w:hAnsi="Arial" w:cs="Arial"/>
          <w:sz w:val="20"/>
          <w:szCs w:val="20"/>
        </w:rPr>
        <w:t>Three</w:t>
      </w:r>
      <w:proofErr w:type="gramEnd"/>
      <w:r w:rsidR="00946207" w:rsidRPr="00B315B1">
        <w:rPr>
          <w:rFonts w:ascii="Arial" w:hAnsi="Arial" w:cs="Arial"/>
          <w:sz w:val="20"/>
          <w:szCs w:val="20"/>
        </w:rPr>
        <w:t xml:space="preserve"> has ended?</w:t>
      </w:r>
    </w:p>
    <w:p w14:paraId="33E9A683" w14:textId="067A893A" w:rsidR="00097195" w:rsidRPr="00B315B1" w:rsidRDefault="002C600A" w:rsidP="002839F8">
      <w:pPr>
        <w:pStyle w:val="checkboxindent"/>
        <w:ind w:left="90" w:right="32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717781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946207" w:rsidRPr="00B315B1">
        <w:rPr>
          <w:rFonts w:ascii="Arial" w:hAnsi="Arial" w:cs="Arial"/>
          <w:sz w:val="20"/>
          <w:szCs w:val="20"/>
        </w:rPr>
        <w:t>How does my child learn best</w:t>
      </w:r>
      <w:r w:rsidR="00D57C45" w:rsidRPr="00B315B1">
        <w:rPr>
          <w:rFonts w:ascii="Arial" w:hAnsi="Arial" w:cs="Arial"/>
          <w:sz w:val="20"/>
          <w:szCs w:val="20"/>
        </w:rPr>
        <w:t>, and what supports are necessary</w:t>
      </w:r>
      <w:r w:rsidR="00946207" w:rsidRPr="00B315B1">
        <w:rPr>
          <w:rFonts w:ascii="Arial" w:hAnsi="Arial" w:cs="Arial"/>
          <w:sz w:val="20"/>
          <w:szCs w:val="20"/>
        </w:rPr>
        <w:t>?</w:t>
      </w:r>
    </w:p>
    <w:p w14:paraId="25A5C7A2" w14:textId="25EF1970" w:rsidR="00097195" w:rsidRPr="00B315B1" w:rsidRDefault="002C600A" w:rsidP="002839F8">
      <w:pPr>
        <w:pStyle w:val="checkboxindent"/>
        <w:ind w:left="90" w:right="32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347486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946207" w:rsidRPr="00B315B1">
        <w:rPr>
          <w:rFonts w:ascii="Arial" w:hAnsi="Arial" w:cs="Arial"/>
          <w:sz w:val="20"/>
          <w:szCs w:val="20"/>
        </w:rPr>
        <w:t xml:space="preserve">What are the different ways services </w:t>
      </w:r>
      <w:proofErr w:type="gramStart"/>
      <w:r w:rsidR="00946207" w:rsidRPr="00B315B1">
        <w:rPr>
          <w:rFonts w:ascii="Arial" w:hAnsi="Arial" w:cs="Arial"/>
          <w:sz w:val="20"/>
          <w:szCs w:val="20"/>
        </w:rPr>
        <w:t>are provided</w:t>
      </w:r>
      <w:proofErr w:type="gramEnd"/>
      <w:r w:rsidR="00946207" w:rsidRPr="00B315B1">
        <w:rPr>
          <w:rFonts w:ascii="Arial" w:hAnsi="Arial" w:cs="Arial"/>
          <w:sz w:val="20"/>
          <w:szCs w:val="20"/>
        </w:rPr>
        <w:t xml:space="preserve"> at school?</w:t>
      </w:r>
    </w:p>
    <w:p w14:paraId="67920A2A" w14:textId="2B835DBD" w:rsidR="00946207" w:rsidRPr="00B315B1" w:rsidRDefault="002C600A" w:rsidP="002839F8">
      <w:pPr>
        <w:pStyle w:val="checkboxindent"/>
        <w:ind w:left="90" w:right="32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624270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6207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46207" w:rsidRPr="00B315B1">
        <w:rPr>
          <w:rFonts w:ascii="Arial" w:hAnsi="Arial" w:cs="Arial"/>
          <w:sz w:val="20"/>
          <w:szCs w:val="20"/>
        </w:rPr>
        <w:tab/>
        <w:t>What is the timeline of transition?</w:t>
      </w:r>
    </w:p>
    <w:p w14:paraId="47EEAA8B" w14:textId="7401539C" w:rsidR="00946207" w:rsidRPr="00B315B1" w:rsidRDefault="002C600A" w:rsidP="002839F8">
      <w:pPr>
        <w:pStyle w:val="checkboxindent"/>
        <w:ind w:left="90" w:right="32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784807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6207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46207" w:rsidRPr="00B315B1">
        <w:rPr>
          <w:rFonts w:ascii="Arial" w:hAnsi="Arial" w:cs="Arial"/>
          <w:sz w:val="20"/>
          <w:szCs w:val="20"/>
        </w:rPr>
        <w:tab/>
        <w:t xml:space="preserve">What </w:t>
      </w:r>
      <w:r w:rsidR="00D57C45" w:rsidRPr="00B315B1">
        <w:rPr>
          <w:rFonts w:ascii="Arial" w:hAnsi="Arial" w:cs="Arial"/>
          <w:sz w:val="20"/>
          <w:szCs w:val="20"/>
        </w:rPr>
        <w:t>information can my B</w:t>
      </w:r>
      <w:r w:rsidR="00FB2D72" w:rsidRPr="00B315B1">
        <w:rPr>
          <w:rFonts w:ascii="Arial" w:hAnsi="Arial" w:cs="Arial"/>
          <w:sz w:val="20"/>
          <w:szCs w:val="20"/>
        </w:rPr>
        <w:t>irth to Three</w:t>
      </w:r>
      <w:r w:rsidR="00D57C45" w:rsidRPr="00B315B1">
        <w:rPr>
          <w:rFonts w:ascii="Arial" w:hAnsi="Arial" w:cs="Arial"/>
          <w:sz w:val="20"/>
          <w:szCs w:val="20"/>
        </w:rPr>
        <w:t xml:space="preserve"> team share with the school?</w:t>
      </w:r>
    </w:p>
    <w:p w14:paraId="52C01EC1" w14:textId="4F00F5EB" w:rsidR="00946207" w:rsidRPr="00B315B1" w:rsidRDefault="002C600A" w:rsidP="002839F8">
      <w:pPr>
        <w:pStyle w:val="checkboxindent"/>
        <w:ind w:left="90" w:right="32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171101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6207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46207" w:rsidRPr="00B315B1">
        <w:rPr>
          <w:rFonts w:ascii="Arial" w:hAnsi="Arial" w:cs="Arial"/>
          <w:sz w:val="20"/>
          <w:szCs w:val="20"/>
        </w:rPr>
        <w:tab/>
      </w:r>
      <w:proofErr w:type="gramStart"/>
      <w:r w:rsidR="00946207" w:rsidRPr="00B315B1">
        <w:rPr>
          <w:rFonts w:ascii="Arial" w:hAnsi="Arial" w:cs="Arial"/>
          <w:sz w:val="20"/>
          <w:szCs w:val="20"/>
        </w:rPr>
        <w:t>Who</w:t>
      </w:r>
      <w:proofErr w:type="gramEnd"/>
      <w:r w:rsidR="00946207" w:rsidRPr="00B315B1">
        <w:rPr>
          <w:rFonts w:ascii="Arial" w:hAnsi="Arial" w:cs="Arial"/>
          <w:sz w:val="20"/>
          <w:szCs w:val="20"/>
        </w:rPr>
        <w:t xml:space="preserve"> do I call if I have questions?</w:t>
      </w:r>
    </w:p>
    <w:p w14:paraId="72E70CBD" w14:textId="3A2BD2F5" w:rsidR="002839F8" w:rsidRPr="00B315B1" w:rsidRDefault="002C600A" w:rsidP="002839F8">
      <w:pPr>
        <w:pStyle w:val="checkboxindent"/>
        <w:ind w:left="90" w:right="243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767491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39F8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2839F8" w:rsidRPr="00B315B1">
        <w:rPr>
          <w:rFonts w:ascii="Arial" w:hAnsi="Arial" w:cs="Arial"/>
          <w:sz w:val="20"/>
          <w:szCs w:val="20"/>
        </w:rPr>
        <w:tab/>
        <w:t>What community-based programs and supports are available to my child?</w:t>
      </w:r>
    </w:p>
    <w:p w14:paraId="5DDB8722" w14:textId="13C27B80" w:rsidR="00946207" w:rsidRPr="00B315B1" w:rsidRDefault="002C600A" w:rsidP="002839F8">
      <w:pPr>
        <w:pStyle w:val="checkboxindent"/>
        <w:ind w:left="90" w:right="32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590804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6207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46207" w:rsidRPr="00B315B1">
        <w:rPr>
          <w:rFonts w:ascii="Arial" w:hAnsi="Arial" w:cs="Arial"/>
          <w:sz w:val="20"/>
          <w:szCs w:val="20"/>
        </w:rPr>
        <w:tab/>
        <w:t>When will we meet next</w:t>
      </w:r>
      <w:r w:rsidR="00D57C45" w:rsidRPr="00B315B1">
        <w:rPr>
          <w:rFonts w:ascii="Arial" w:hAnsi="Arial" w:cs="Arial"/>
          <w:sz w:val="20"/>
          <w:szCs w:val="20"/>
        </w:rPr>
        <w:t>, and who will be there</w:t>
      </w:r>
      <w:r w:rsidR="00946207" w:rsidRPr="00B315B1">
        <w:rPr>
          <w:rFonts w:ascii="Arial" w:hAnsi="Arial" w:cs="Arial"/>
          <w:sz w:val="20"/>
          <w:szCs w:val="20"/>
        </w:rPr>
        <w:t>?</w:t>
      </w:r>
    </w:p>
    <w:p w14:paraId="63E855BC" w14:textId="320D97B4" w:rsidR="00097195" w:rsidRPr="00B315B1" w:rsidRDefault="00946207" w:rsidP="002839F8">
      <w:pPr>
        <w:pStyle w:val="Heading1"/>
        <w:ind w:left="-270" w:right="180"/>
        <w:rPr>
          <w:rFonts w:ascii="Arial" w:hAnsi="Arial" w:cs="Arial"/>
        </w:rPr>
      </w:pPr>
      <w:r w:rsidRPr="00B315B1">
        <w:rPr>
          <w:rFonts w:ascii="Arial" w:hAnsi="Arial" w:cs="Arial"/>
        </w:rPr>
        <w:t>Referral PPT</w:t>
      </w:r>
      <w:r w:rsidR="00A05C23" w:rsidRPr="00B315B1">
        <w:rPr>
          <w:rFonts w:ascii="Arial" w:hAnsi="Arial" w:cs="Arial"/>
        </w:rPr>
        <w:t xml:space="preserve"> </w:t>
      </w:r>
      <w:r w:rsidR="00DC2DB6" w:rsidRPr="00B315B1">
        <w:rPr>
          <w:rFonts w:ascii="Arial" w:hAnsi="Arial" w:cs="Arial"/>
        </w:rPr>
        <w:t xml:space="preserve">(“Planning and placement team”) </w:t>
      </w:r>
      <w:r w:rsidR="00A05C23" w:rsidRPr="00B315B1">
        <w:rPr>
          <w:rFonts w:ascii="Arial" w:hAnsi="Arial" w:cs="Arial"/>
        </w:rPr>
        <w:t>Meeting</w:t>
      </w:r>
    </w:p>
    <w:p w14:paraId="3E2BD4F4" w14:textId="6C52DA12" w:rsidR="00031C12" w:rsidRPr="00B315B1" w:rsidRDefault="002C600A" w:rsidP="002839F8">
      <w:pPr>
        <w:pStyle w:val="checkboxindent"/>
        <w:ind w:left="9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86612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031C12" w:rsidRPr="00B315B1">
        <w:rPr>
          <w:rFonts w:ascii="Arial" w:hAnsi="Arial" w:cs="Arial"/>
          <w:sz w:val="20"/>
          <w:szCs w:val="20"/>
        </w:rPr>
        <w:t>What is my role on the Planning and Placement Team?</w:t>
      </w:r>
    </w:p>
    <w:p w14:paraId="2672EDB5" w14:textId="37CE2CD7" w:rsidR="00D57C45" w:rsidRPr="00B315B1" w:rsidRDefault="002C600A" w:rsidP="00031C12">
      <w:pPr>
        <w:pStyle w:val="checkboxindent"/>
        <w:ind w:left="9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506022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1C12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031C12" w:rsidRPr="00B315B1">
        <w:rPr>
          <w:rFonts w:ascii="Arial" w:hAnsi="Arial" w:cs="Arial"/>
          <w:sz w:val="20"/>
          <w:szCs w:val="20"/>
        </w:rPr>
        <w:tab/>
      </w:r>
      <w:r w:rsidR="00946207" w:rsidRPr="00B315B1">
        <w:rPr>
          <w:rFonts w:ascii="Arial" w:hAnsi="Arial" w:cs="Arial"/>
          <w:sz w:val="20"/>
          <w:szCs w:val="20"/>
        </w:rPr>
        <w:t xml:space="preserve">How will </w:t>
      </w:r>
      <w:r w:rsidR="00DC2DB6" w:rsidRPr="00B315B1">
        <w:rPr>
          <w:rFonts w:ascii="Arial" w:hAnsi="Arial" w:cs="Arial"/>
          <w:sz w:val="20"/>
          <w:szCs w:val="20"/>
        </w:rPr>
        <w:t>we</w:t>
      </w:r>
      <w:r w:rsidR="0040420E" w:rsidRPr="00B315B1">
        <w:rPr>
          <w:rFonts w:ascii="Arial" w:hAnsi="Arial" w:cs="Arial"/>
          <w:sz w:val="20"/>
          <w:szCs w:val="20"/>
        </w:rPr>
        <w:t>, as a team,</w:t>
      </w:r>
      <w:r w:rsidR="00946207" w:rsidRPr="00B315B1">
        <w:rPr>
          <w:rFonts w:ascii="Arial" w:hAnsi="Arial" w:cs="Arial"/>
          <w:sz w:val="20"/>
          <w:szCs w:val="20"/>
        </w:rPr>
        <w:t xml:space="preserve"> determine my child’s eligibility for preschool s</w:t>
      </w:r>
      <w:r w:rsidR="005357C1" w:rsidRPr="00B315B1">
        <w:rPr>
          <w:rFonts w:ascii="Arial" w:hAnsi="Arial" w:cs="Arial"/>
          <w:sz w:val="20"/>
          <w:szCs w:val="20"/>
        </w:rPr>
        <w:t>pecial education</w:t>
      </w:r>
      <w:r w:rsidR="00946207" w:rsidRPr="00B315B1">
        <w:rPr>
          <w:rFonts w:ascii="Arial" w:hAnsi="Arial" w:cs="Arial"/>
          <w:sz w:val="20"/>
          <w:szCs w:val="20"/>
        </w:rPr>
        <w:t>?</w:t>
      </w:r>
    </w:p>
    <w:p w14:paraId="67C3BCAD" w14:textId="367B5549" w:rsidR="0040420E" w:rsidRPr="00B315B1" w:rsidRDefault="002C600A" w:rsidP="002839F8">
      <w:pPr>
        <w:pStyle w:val="checkboxindent"/>
        <w:ind w:left="90" w:right="-45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819185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420E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40420E" w:rsidRPr="00B315B1">
        <w:rPr>
          <w:rFonts w:ascii="Arial" w:hAnsi="Arial" w:cs="Arial"/>
          <w:sz w:val="20"/>
          <w:szCs w:val="20"/>
        </w:rPr>
        <w:tab/>
        <w:t xml:space="preserve">What questions about my child’s development would </w:t>
      </w:r>
      <w:r w:rsidR="002839F8" w:rsidRPr="00B315B1">
        <w:rPr>
          <w:rFonts w:ascii="Arial" w:hAnsi="Arial" w:cs="Arial"/>
          <w:sz w:val="20"/>
          <w:szCs w:val="20"/>
        </w:rPr>
        <w:t xml:space="preserve">I </w:t>
      </w:r>
      <w:r w:rsidR="0040420E" w:rsidRPr="00B315B1">
        <w:rPr>
          <w:rFonts w:ascii="Arial" w:hAnsi="Arial" w:cs="Arial"/>
          <w:sz w:val="20"/>
          <w:szCs w:val="20"/>
        </w:rPr>
        <w:t>like to have answered through the assessment process?</w:t>
      </w:r>
    </w:p>
    <w:p w14:paraId="632DFCDD" w14:textId="4C681497" w:rsidR="00097195" w:rsidRPr="00B315B1" w:rsidRDefault="002C600A" w:rsidP="002839F8">
      <w:pPr>
        <w:pStyle w:val="checkboxindent"/>
        <w:ind w:left="9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528842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7C45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57C45" w:rsidRPr="00B315B1">
        <w:rPr>
          <w:rFonts w:ascii="Arial" w:hAnsi="Arial" w:cs="Arial"/>
          <w:sz w:val="20"/>
          <w:szCs w:val="20"/>
        </w:rPr>
        <w:tab/>
        <w:t>Whe</w:t>
      </w:r>
      <w:bookmarkStart w:id="0" w:name="_GoBack"/>
      <w:bookmarkEnd w:id="0"/>
      <w:r w:rsidR="00D57C45" w:rsidRPr="00B315B1">
        <w:rPr>
          <w:rFonts w:ascii="Arial" w:hAnsi="Arial" w:cs="Arial"/>
          <w:sz w:val="20"/>
          <w:szCs w:val="20"/>
        </w:rPr>
        <w:t>n and where will the evaluation</w:t>
      </w:r>
      <w:r w:rsidR="000C0085" w:rsidRPr="00B315B1">
        <w:rPr>
          <w:rFonts w:ascii="Arial" w:hAnsi="Arial" w:cs="Arial"/>
          <w:sz w:val="20"/>
          <w:szCs w:val="20"/>
        </w:rPr>
        <w:t>(s)</w:t>
      </w:r>
      <w:r w:rsidR="00D57C45" w:rsidRPr="00B315B1">
        <w:rPr>
          <w:rFonts w:ascii="Arial" w:hAnsi="Arial" w:cs="Arial"/>
          <w:sz w:val="20"/>
          <w:szCs w:val="20"/>
        </w:rPr>
        <w:t xml:space="preserve"> occur?</w:t>
      </w:r>
    </w:p>
    <w:p w14:paraId="4CE3A30D" w14:textId="603DEFEA" w:rsidR="00946207" w:rsidRPr="00B315B1" w:rsidRDefault="002C600A" w:rsidP="002839F8">
      <w:pPr>
        <w:pStyle w:val="checkboxindent"/>
        <w:ind w:left="9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00107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946207" w:rsidRPr="00B315B1">
        <w:rPr>
          <w:rFonts w:ascii="Arial" w:hAnsi="Arial" w:cs="Arial"/>
          <w:sz w:val="20"/>
          <w:szCs w:val="20"/>
        </w:rPr>
        <w:t xml:space="preserve">How </w:t>
      </w:r>
      <w:proofErr w:type="gramStart"/>
      <w:r w:rsidR="00946207" w:rsidRPr="00B315B1">
        <w:rPr>
          <w:rFonts w:ascii="Arial" w:hAnsi="Arial" w:cs="Arial"/>
          <w:sz w:val="20"/>
          <w:szCs w:val="20"/>
        </w:rPr>
        <w:t>will my child’s native language and culture be taken</w:t>
      </w:r>
      <w:proofErr w:type="gramEnd"/>
      <w:r w:rsidR="00946207" w:rsidRPr="00B315B1">
        <w:rPr>
          <w:rFonts w:ascii="Arial" w:hAnsi="Arial" w:cs="Arial"/>
          <w:sz w:val="20"/>
          <w:szCs w:val="20"/>
        </w:rPr>
        <w:t xml:space="preserve"> into consideration during testing?</w:t>
      </w:r>
    </w:p>
    <w:p w14:paraId="474BF36F" w14:textId="0A26BC7D" w:rsidR="00946207" w:rsidRPr="00B315B1" w:rsidRDefault="002C600A" w:rsidP="002839F8">
      <w:pPr>
        <w:pStyle w:val="checkboxindent"/>
        <w:ind w:left="9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478142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6207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46207" w:rsidRPr="00B315B1">
        <w:rPr>
          <w:rFonts w:ascii="Arial" w:hAnsi="Arial" w:cs="Arial"/>
          <w:sz w:val="20"/>
          <w:szCs w:val="20"/>
        </w:rPr>
        <w:tab/>
        <w:t xml:space="preserve">What are the different ways supports and services </w:t>
      </w:r>
      <w:proofErr w:type="gramStart"/>
      <w:r w:rsidR="00946207" w:rsidRPr="00B315B1">
        <w:rPr>
          <w:rFonts w:ascii="Arial" w:hAnsi="Arial" w:cs="Arial"/>
          <w:sz w:val="20"/>
          <w:szCs w:val="20"/>
        </w:rPr>
        <w:t>are provided</w:t>
      </w:r>
      <w:proofErr w:type="gramEnd"/>
      <w:r w:rsidR="00946207" w:rsidRPr="00B315B1">
        <w:rPr>
          <w:rFonts w:ascii="Arial" w:hAnsi="Arial" w:cs="Arial"/>
          <w:sz w:val="20"/>
          <w:szCs w:val="20"/>
        </w:rPr>
        <w:t xml:space="preserve"> at school?</w:t>
      </w:r>
    </w:p>
    <w:p w14:paraId="617AEA4C" w14:textId="5A2D0A86" w:rsidR="00946207" w:rsidRPr="00B315B1" w:rsidRDefault="002C600A" w:rsidP="002839F8">
      <w:pPr>
        <w:pStyle w:val="checkboxindent"/>
        <w:ind w:left="9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886626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6207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46207" w:rsidRPr="00B315B1">
        <w:rPr>
          <w:rFonts w:ascii="Arial" w:hAnsi="Arial" w:cs="Arial"/>
          <w:sz w:val="20"/>
          <w:szCs w:val="20"/>
        </w:rPr>
        <w:tab/>
        <w:t>W</w:t>
      </w:r>
      <w:r w:rsidR="00DC2DB6" w:rsidRPr="00B315B1">
        <w:rPr>
          <w:rFonts w:ascii="Arial" w:hAnsi="Arial" w:cs="Arial"/>
          <w:sz w:val="20"/>
          <w:szCs w:val="20"/>
        </w:rPr>
        <w:t xml:space="preserve">hat </w:t>
      </w:r>
      <w:r w:rsidR="00946207" w:rsidRPr="00B315B1">
        <w:rPr>
          <w:rFonts w:ascii="Arial" w:hAnsi="Arial" w:cs="Arial"/>
          <w:sz w:val="20"/>
          <w:szCs w:val="20"/>
        </w:rPr>
        <w:t>are my rights and my child’s rights in this process?</w:t>
      </w:r>
    </w:p>
    <w:p w14:paraId="4F1B5565" w14:textId="4948464E" w:rsidR="00946207" w:rsidRPr="00B315B1" w:rsidRDefault="002C600A" w:rsidP="002839F8">
      <w:pPr>
        <w:pStyle w:val="checkboxindent"/>
        <w:ind w:left="9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30642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6207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46207" w:rsidRPr="00B315B1">
        <w:rPr>
          <w:rFonts w:ascii="Arial" w:hAnsi="Arial" w:cs="Arial"/>
          <w:sz w:val="20"/>
          <w:szCs w:val="20"/>
        </w:rPr>
        <w:tab/>
      </w:r>
      <w:r w:rsidR="00D57C45" w:rsidRPr="00B315B1">
        <w:rPr>
          <w:rFonts w:ascii="Arial" w:hAnsi="Arial" w:cs="Arial"/>
          <w:sz w:val="20"/>
          <w:szCs w:val="20"/>
        </w:rPr>
        <w:t>When will I get a copy of the evaluation results?</w:t>
      </w:r>
    </w:p>
    <w:p w14:paraId="74BDEF8E" w14:textId="380694F7" w:rsidR="00A05C23" w:rsidRPr="00B315B1" w:rsidRDefault="002C600A" w:rsidP="002839F8">
      <w:pPr>
        <w:pStyle w:val="checkboxindent"/>
        <w:ind w:left="9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798261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5C23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05C23" w:rsidRPr="00B315B1">
        <w:rPr>
          <w:rFonts w:ascii="Arial" w:hAnsi="Arial" w:cs="Arial"/>
          <w:sz w:val="20"/>
          <w:szCs w:val="20"/>
        </w:rPr>
        <w:tab/>
        <w:t>When will we meet next, and who will be there?</w:t>
      </w:r>
    </w:p>
    <w:p w14:paraId="3679BCF8" w14:textId="260FA5FD" w:rsidR="00097195" w:rsidRPr="00B315B1" w:rsidRDefault="00946207" w:rsidP="002839F8">
      <w:pPr>
        <w:pStyle w:val="Heading1"/>
        <w:ind w:left="-270" w:right="90"/>
        <w:rPr>
          <w:rFonts w:ascii="Arial" w:hAnsi="Arial" w:cs="Arial"/>
        </w:rPr>
      </w:pPr>
      <w:r w:rsidRPr="00B315B1">
        <w:rPr>
          <w:rFonts w:ascii="Arial" w:hAnsi="Arial" w:cs="Arial"/>
        </w:rPr>
        <w:t>Eligibility PPT</w:t>
      </w:r>
      <w:r w:rsidR="00A05C23" w:rsidRPr="00B315B1">
        <w:rPr>
          <w:rFonts w:ascii="Arial" w:hAnsi="Arial" w:cs="Arial"/>
        </w:rPr>
        <w:t xml:space="preserve"> meeting</w:t>
      </w:r>
    </w:p>
    <w:p w14:paraId="775336AE" w14:textId="7BB2E651" w:rsidR="00097195" w:rsidRPr="00B315B1" w:rsidRDefault="002C600A" w:rsidP="00620B47">
      <w:pPr>
        <w:pStyle w:val="checkboxindent"/>
        <w:ind w:left="9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492486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D57C45" w:rsidRPr="00B315B1">
        <w:rPr>
          <w:rFonts w:ascii="Arial" w:hAnsi="Arial" w:cs="Arial"/>
          <w:sz w:val="20"/>
          <w:szCs w:val="20"/>
        </w:rPr>
        <w:t>What are the results of the evaluation?</w:t>
      </w:r>
      <w:r w:rsidR="00620B47" w:rsidRPr="00B315B1">
        <w:rPr>
          <w:rFonts w:ascii="Arial" w:hAnsi="Arial" w:cs="Arial"/>
          <w:sz w:val="20"/>
          <w:szCs w:val="20"/>
        </w:rPr>
        <w:t xml:space="preserve">  Is my child eligible?  Why or why not?</w:t>
      </w:r>
    </w:p>
    <w:p w14:paraId="29D6F305" w14:textId="0D41A3BD" w:rsidR="00D57C45" w:rsidRPr="00B315B1" w:rsidRDefault="002C600A" w:rsidP="002839F8">
      <w:pPr>
        <w:pStyle w:val="checkboxindent"/>
        <w:ind w:left="9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130282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D57C45" w:rsidRPr="00B315B1">
        <w:rPr>
          <w:rFonts w:ascii="Arial" w:hAnsi="Arial" w:cs="Arial"/>
          <w:sz w:val="20"/>
          <w:szCs w:val="20"/>
        </w:rPr>
        <w:t xml:space="preserve">If my child is eligible, </w:t>
      </w:r>
    </w:p>
    <w:p w14:paraId="077ED4FA" w14:textId="77777777" w:rsidR="00216001" w:rsidRPr="00B315B1" w:rsidRDefault="002C600A" w:rsidP="002839F8">
      <w:pPr>
        <w:pStyle w:val="checkboxindent"/>
        <w:ind w:left="5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1382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6001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216001" w:rsidRPr="00B315B1">
        <w:rPr>
          <w:rFonts w:ascii="Arial" w:hAnsi="Arial" w:cs="Arial"/>
          <w:sz w:val="20"/>
          <w:szCs w:val="20"/>
        </w:rPr>
        <w:tab/>
        <w:t>What does the school need to know from me to help my child be successful?</w:t>
      </w:r>
    </w:p>
    <w:p w14:paraId="2A33441B" w14:textId="3C09BEC1" w:rsidR="00216001" w:rsidRPr="00B315B1" w:rsidRDefault="002C600A" w:rsidP="002839F8">
      <w:pPr>
        <w:pStyle w:val="checkboxindent"/>
        <w:ind w:left="5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047592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6001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216001" w:rsidRPr="00B315B1">
        <w:rPr>
          <w:rFonts w:ascii="Arial" w:hAnsi="Arial" w:cs="Arial"/>
          <w:sz w:val="20"/>
          <w:szCs w:val="20"/>
        </w:rPr>
        <w:tab/>
        <w:t>What will our goals for my child be?</w:t>
      </w:r>
    </w:p>
    <w:p w14:paraId="166412AB" w14:textId="727F4FE2" w:rsidR="00D57C45" w:rsidRPr="00B315B1" w:rsidRDefault="002C600A" w:rsidP="002839F8">
      <w:pPr>
        <w:pStyle w:val="checkboxindent"/>
        <w:ind w:left="5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818988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6001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57C45" w:rsidRPr="00B315B1">
        <w:rPr>
          <w:rFonts w:ascii="Arial" w:hAnsi="Arial" w:cs="Arial"/>
          <w:sz w:val="20"/>
          <w:szCs w:val="20"/>
        </w:rPr>
        <w:tab/>
        <w:t xml:space="preserve">What supports will </w:t>
      </w:r>
      <w:r w:rsidR="00A85CD6" w:rsidRPr="00B315B1">
        <w:rPr>
          <w:rFonts w:ascii="Arial" w:hAnsi="Arial" w:cs="Arial"/>
          <w:sz w:val="20"/>
          <w:szCs w:val="20"/>
        </w:rPr>
        <w:t>my child</w:t>
      </w:r>
      <w:r w:rsidR="00D57C45" w:rsidRPr="00B315B1">
        <w:rPr>
          <w:rFonts w:ascii="Arial" w:hAnsi="Arial" w:cs="Arial"/>
          <w:sz w:val="20"/>
          <w:szCs w:val="20"/>
        </w:rPr>
        <w:t xml:space="preserve"> receive</w:t>
      </w:r>
      <w:r w:rsidR="000C0085" w:rsidRPr="00B315B1">
        <w:rPr>
          <w:rFonts w:ascii="Arial" w:hAnsi="Arial" w:cs="Arial"/>
          <w:sz w:val="20"/>
          <w:szCs w:val="20"/>
        </w:rPr>
        <w:t xml:space="preserve"> to meet these goals</w:t>
      </w:r>
      <w:r w:rsidR="00D57C45" w:rsidRPr="00B315B1">
        <w:rPr>
          <w:rFonts w:ascii="Arial" w:hAnsi="Arial" w:cs="Arial"/>
          <w:sz w:val="20"/>
          <w:szCs w:val="20"/>
        </w:rPr>
        <w:t>, and who will provide the supports?</w:t>
      </w:r>
    </w:p>
    <w:p w14:paraId="44344DC9" w14:textId="1C309B28" w:rsidR="00D57C45" w:rsidRPr="00B315B1" w:rsidRDefault="002C600A" w:rsidP="002839F8">
      <w:pPr>
        <w:pStyle w:val="checkboxindent"/>
        <w:ind w:left="5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95880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7C45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57C45" w:rsidRPr="00B315B1">
        <w:rPr>
          <w:rFonts w:ascii="Arial" w:hAnsi="Arial" w:cs="Arial"/>
          <w:sz w:val="20"/>
          <w:szCs w:val="20"/>
        </w:rPr>
        <w:tab/>
        <w:t>When and where will the supports take place?</w:t>
      </w:r>
    </w:p>
    <w:p w14:paraId="0FB9C317" w14:textId="658FB445" w:rsidR="00D57C45" w:rsidRPr="00B315B1" w:rsidRDefault="002C600A" w:rsidP="002839F8">
      <w:pPr>
        <w:pStyle w:val="checkboxindent"/>
        <w:ind w:left="5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912204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7C45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57C45" w:rsidRPr="00B315B1">
        <w:rPr>
          <w:rFonts w:ascii="Arial" w:hAnsi="Arial" w:cs="Arial"/>
          <w:sz w:val="20"/>
          <w:szCs w:val="20"/>
        </w:rPr>
        <w:tab/>
        <w:t xml:space="preserve">What do I need to </w:t>
      </w:r>
      <w:proofErr w:type="gramStart"/>
      <w:r w:rsidR="00D57C45" w:rsidRPr="00B315B1">
        <w:rPr>
          <w:rFonts w:ascii="Arial" w:hAnsi="Arial" w:cs="Arial"/>
          <w:sz w:val="20"/>
          <w:szCs w:val="20"/>
        </w:rPr>
        <w:t>do before my child can start</w:t>
      </w:r>
      <w:proofErr w:type="gramEnd"/>
      <w:r w:rsidR="00A85CD6" w:rsidRPr="00B315B1">
        <w:rPr>
          <w:rFonts w:ascii="Arial" w:hAnsi="Arial" w:cs="Arial"/>
          <w:sz w:val="20"/>
          <w:szCs w:val="20"/>
        </w:rPr>
        <w:t xml:space="preserve"> services</w:t>
      </w:r>
      <w:r w:rsidR="00D57C45" w:rsidRPr="00B315B1">
        <w:rPr>
          <w:rFonts w:ascii="Arial" w:hAnsi="Arial" w:cs="Arial"/>
          <w:sz w:val="20"/>
          <w:szCs w:val="20"/>
        </w:rPr>
        <w:t>?</w:t>
      </w:r>
    </w:p>
    <w:p w14:paraId="708A576E" w14:textId="0CF9A6DA" w:rsidR="00D57C45" w:rsidRPr="00B315B1" w:rsidRDefault="002C600A" w:rsidP="002839F8">
      <w:pPr>
        <w:pStyle w:val="checkboxindent"/>
        <w:ind w:left="5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450284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7C45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57C45" w:rsidRPr="00B315B1">
        <w:rPr>
          <w:rFonts w:ascii="Arial" w:hAnsi="Arial" w:cs="Arial"/>
          <w:sz w:val="20"/>
          <w:szCs w:val="20"/>
        </w:rPr>
        <w:tab/>
      </w:r>
      <w:r w:rsidR="00A05C23" w:rsidRPr="00B315B1">
        <w:rPr>
          <w:rFonts w:ascii="Arial" w:hAnsi="Arial" w:cs="Arial"/>
          <w:sz w:val="20"/>
          <w:szCs w:val="20"/>
        </w:rPr>
        <w:t>When will I get a copy of the IEP (Individualized Education Plan)</w:t>
      </w:r>
      <w:r w:rsidR="00987B54" w:rsidRPr="00B315B1">
        <w:rPr>
          <w:rFonts w:ascii="Arial" w:hAnsi="Arial" w:cs="Arial"/>
          <w:sz w:val="20"/>
          <w:szCs w:val="20"/>
        </w:rPr>
        <w:t>?</w:t>
      </w:r>
    </w:p>
    <w:p w14:paraId="2BE15D73" w14:textId="5755225A" w:rsidR="00097195" w:rsidRPr="00B315B1" w:rsidRDefault="002C600A" w:rsidP="002839F8">
      <w:pPr>
        <w:pStyle w:val="checkboxindent"/>
        <w:ind w:left="5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21419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A05C23" w:rsidRPr="00B315B1">
        <w:rPr>
          <w:rFonts w:ascii="Arial" w:hAnsi="Arial" w:cs="Arial"/>
          <w:sz w:val="20"/>
          <w:szCs w:val="20"/>
        </w:rPr>
        <w:t>Will my child receive transportation?</w:t>
      </w:r>
    </w:p>
    <w:p w14:paraId="6C0F404B" w14:textId="701DBEC8" w:rsidR="00097195" w:rsidRPr="00B315B1" w:rsidRDefault="002C600A" w:rsidP="002839F8">
      <w:pPr>
        <w:pStyle w:val="checkboxindent"/>
        <w:ind w:left="5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43432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946207" w:rsidRPr="00B315B1">
        <w:rPr>
          <w:rFonts w:ascii="Arial" w:hAnsi="Arial" w:cs="Arial"/>
          <w:sz w:val="20"/>
          <w:szCs w:val="20"/>
        </w:rPr>
        <w:t>How will I communicate with my child’s school team?</w:t>
      </w:r>
    </w:p>
    <w:p w14:paraId="20227C67" w14:textId="0DEAC121" w:rsidR="00097195" w:rsidRPr="00B315B1" w:rsidRDefault="002C600A" w:rsidP="002839F8">
      <w:pPr>
        <w:pStyle w:val="checkboxindent"/>
        <w:ind w:left="5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329175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A05C23" w:rsidRPr="00B315B1">
        <w:rPr>
          <w:rFonts w:ascii="Arial" w:hAnsi="Arial" w:cs="Arial"/>
          <w:sz w:val="20"/>
          <w:szCs w:val="20"/>
        </w:rPr>
        <w:t>When c</w:t>
      </w:r>
      <w:r w:rsidR="00946207" w:rsidRPr="00B315B1">
        <w:rPr>
          <w:rFonts w:ascii="Arial" w:hAnsi="Arial" w:cs="Arial"/>
          <w:sz w:val="20"/>
          <w:szCs w:val="20"/>
        </w:rPr>
        <w:t>an I visit a classroom?</w:t>
      </w:r>
    </w:p>
    <w:p w14:paraId="660B3855" w14:textId="0C978F66" w:rsidR="00097195" w:rsidRPr="00B315B1" w:rsidRDefault="002C600A" w:rsidP="002839F8">
      <w:pPr>
        <w:pStyle w:val="checkboxindent"/>
        <w:ind w:left="5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5838758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542D2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946207" w:rsidRPr="00B315B1">
        <w:rPr>
          <w:rFonts w:ascii="Arial" w:hAnsi="Arial" w:cs="Arial"/>
          <w:sz w:val="20"/>
          <w:szCs w:val="20"/>
        </w:rPr>
        <w:t>What</w:t>
      </w:r>
      <w:r w:rsidR="00216001" w:rsidRPr="00B315B1">
        <w:rPr>
          <w:rFonts w:ascii="Arial" w:hAnsi="Arial" w:cs="Arial"/>
          <w:sz w:val="20"/>
          <w:szCs w:val="20"/>
        </w:rPr>
        <w:t xml:space="preserve"> else</w:t>
      </w:r>
      <w:r w:rsidR="00946207" w:rsidRPr="00B315B1">
        <w:rPr>
          <w:rFonts w:ascii="Arial" w:hAnsi="Arial" w:cs="Arial"/>
          <w:sz w:val="20"/>
          <w:szCs w:val="20"/>
        </w:rPr>
        <w:t xml:space="preserve"> </w:t>
      </w:r>
      <w:proofErr w:type="gramStart"/>
      <w:r w:rsidR="00946207" w:rsidRPr="00B315B1">
        <w:rPr>
          <w:rFonts w:ascii="Arial" w:hAnsi="Arial" w:cs="Arial"/>
          <w:sz w:val="20"/>
          <w:szCs w:val="20"/>
        </w:rPr>
        <w:t>can be done</w:t>
      </w:r>
      <w:proofErr w:type="gramEnd"/>
      <w:r w:rsidR="00946207" w:rsidRPr="00B315B1">
        <w:rPr>
          <w:rFonts w:ascii="Arial" w:hAnsi="Arial" w:cs="Arial"/>
          <w:sz w:val="20"/>
          <w:szCs w:val="20"/>
        </w:rPr>
        <w:t xml:space="preserve"> to make my child’s transition into the program smoother?  </w:t>
      </w:r>
    </w:p>
    <w:p w14:paraId="0FA091CD" w14:textId="2C9FC2C6" w:rsidR="00DC2DB6" w:rsidRPr="00B315B1" w:rsidRDefault="002C600A" w:rsidP="002839F8">
      <w:pPr>
        <w:pStyle w:val="checkboxindent"/>
        <w:ind w:left="5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39012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2DB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DC2DB6" w:rsidRPr="00B315B1">
        <w:rPr>
          <w:rFonts w:ascii="Arial" w:hAnsi="Arial" w:cs="Arial"/>
          <w:sz w:val="20"/>
          <w:szCs w:val="20"/>
        </w:rPr>
        <w:tab/>
        <w:t>What happens if I disagree with the decisions made about supports and services?</w:t>
      </w:r>
    </w:p>
    <w:p w14:paraId="577D0891" w14:textId="640D8E44" w:rsidR="00600433" w:rsidRPr="00B315B1" w:rsidRDefault="002C600A" w:rsidP="002839F8">
      <w:pPr>
        <w:pStyle w:val="checkboxindent"/>
        <w:ind w:left="9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765345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B315B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35706" w:rsidRPr="00B315B1">
        <w:rPr>
          <w:rFonts w:ascii="Arial" w:hAnsi="Arial" w:cs="Arial"/>
          <w:sz w:val="20"/>
          <w:szCs w:val="20"/>
        </w:rPr>
        <w:tab/>
      </w:r>
      <w:r w:rsidR="00DC2DB6" w:rsidRPr="00B315B1">
        <w:rPr>
          <w:rFonts w:ascii="Arial" w:hAnsi="Arial" w:cs="Arial"/>
          <w:sz w:val="20"/>
          <w:szCs w:val="20"/>
        </w:rPr>
        <w:t>If my child is not eligible,</w:t>
      </w:r>
    </w:p>
    <w:p w14:paraId="162F783C" w14:textId="36CBF53B" w:rsidR="00DC2DB6" w:rsidRPr="00B315B1" w:rsidRDefault="002C600A" w:rsidP="002839F8">
      <w:pPr>
        <w:pStyle w:val="checkboxindent"/>
        <w:ind w:left="5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668828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5B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C2DB6" w:rsidRPr="00B315B1">
        <w:rPr>
          <w:rFonts w:ascii="Arial" w:hAnsi="Arial" w:cs="Arial"/>
          <w:sz w:val="20"/>
          <w:szCs w:val="20"/>
        </w:rPr>
        <w:tab/>
        <w:t>What are my options if I disagree with this decision?</w:t>
      </w:r>
    </w:p>
    <w:p w14:paraId="34356EEA" w14:textId="097F73EB" w:rsidR="009542D2" w:rsidRDefault="002C600A" w:rsidP="009542D2">
      <w:pPr>
        <w:pStyle w:val="checkboxindent"/>
        <w:ind w:left="54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81667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42D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C2DB6" w:rsidRPr="00B315B1">
        <w:rPr>
          <w:rFonts w:ascii="Arial" w:hAnsi="Arial" w:cs="Arial"/>
          <w:sz w:val="20"/>
          <w:szCs w:val="20"/>
        </w:rPr>
        <w:tab/>
        <w:t>What other community-based supports and programs are available to me?</w:t>
      </w:r>
    </w:p>
    <w:p w14:paraId="5643D421" w14:textId="77777777" w:rsidR="009542D2" w:rsidRPr="00B315B1" w:rsidRDefault="009542D2">
      <w:pPr>
        <w:pStyle w:val="checkboxindent"/>
        <w:spacing w:before="0" w:after="0"/>
        <w:ind w:left="540"/>
        <w:rPr>
          <w:rFonts w:ascii="Arial" w:hAnsi="Arial" w:cs="Arial"/>
          <w:sz w:val="20"/>
          <w:szCs w:val="20"/>
        </w:rPr>
      </w:pPr>
    </w:p>
    <w:sectPr w:rsidR="009542D2" w:rsidRPr="00B315B1" w:rsidSect="009542D2">
      <w:footerReference w:type="first" r:id="rId12"/>
      <w:pgSz w:w="12240" w:h="15840"/>
      <w:pgMar w:top="810" w:right="1080" w:bottom="990" w:left="1080" w:header="720" w:footer="288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9BD10" w14:textId="77777777" w:rsidR="002C600A" w:rsidRDefault="002C600A" w:rsidP="00600433">
      <w:pPr>
        <w:spacing w:after="0" w:line="240" w:lineRule="auto"/>
      </w:pPr>
      <w:r>
        <w:separator/>
      </w:r>
    </w:p>
  </w:endnote>
  <w:endnote w:type="continuationSeparator" w:id="0">
    <w:p w14:paraId="2AB9A1C8" w14:textId="77777777" w:rsidR="002C600A" w:rsidRDefault="002C600A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7A8FC" w14:textId="6539BFA0" w:rsidR="009A5B55" w:rsidRDefault="008872F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24AB6172" wp14:editId="5DC61878">
              <wp:simplePos x="0" y="0"/>
              <wp:positionH relativeFrom="page">
                <wp:posOffset>6702425</wp:posOffset>
              </wp:positionH>
              <wp:positionV relativeFrom="page">
                <wp:posOffset>9552940</wp:posOffset>
              </wp:positionV>
              <wp:extent cx="1422400" cy="234950"/>
              <wp:effectExtent l="6350" t="8890" r="0" b="3810"/>
              <wp:wrapNone/>
              <wp:docPr id="1" name="AutoShape 1" title="Decorative bor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23958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1" o:spid="_x0000_s1026" type="#_x0000_t7" alt="Title: Decorative border" style="position:absolute;margin-left:527.75pt;margin-top:752.2pt;width:112pt;height:18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  <w:r w:rsidR="009542D2">
      <w:t>1/14/2021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49F866" w14:textId="77777777" w:rsidR="002C600A" w:rsidRDefault="002C600A" w:rsidP="00600433">
      <w:pPr>
        <w:spacing w:after="0" w:line="240" w:lineRule="auto"/>
      </w:pPr>
      <w:r>
        <w:separator/>
      </w:r>
    </w:p>
  </w:footnote>
  <w:footnote w:type="continuationSeparator" w:id="0">
    <w:p w14:paraId="1B211193" w14:textId="77777777" w:rsidR="002C600A" w:rsidRDefault="002C600A" w:rsidP="0060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825C6"/>
    <w:multiLevelType w:val="hybridMultilevel"/>
    <w:tmpl w:val="CE702768"/>
    <w:lvl w:ilvl="0" w:tplc="0780F664">
      <w:start w:val="1"/>
      <w:numFmt w:val="bullet"/>
      <w:pStyle w:val="bullet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42B2B"/>
    <w:multiLevelType w:val="hybridMultilevel"/>
    <w:tmpl w:val="4E021FC8"/>
    <w:lvl w:ilvl="0" w:tplc="BC849B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207"/>
    <w:rsid w:val="00031C12"/>
    <w:rsid w:val="00034A3C"/>
    <w:rsid w:val="00097195"/>
    <w:rsid w:val="000C0085"/>
    <w:rsid w:val="00111719"/>
    <w:rsid w:val="00170B79"/>
    <w:rsid w:val="00216001"/>
    <w:rsid w:val="0026678F"/>
    <w:rsid w:val="002839F8"/>
    <w:rsid w:val="002A7CA6"/>
    <w:rsid w:val="002C600A"/>
    <w:rsid w:val="00336B37"/>
    <w:rsid w:val="0035513C"/>
    <w:rsid w:val="0040420E"/>
    <w:rsid w:val="00430707"/>
    <w:rsid w:val="00534A3E"/>
    <w:rsid w:val="005357C1"/>
    <w:rsid w:val="00554E6C"/>
    <w:rsid w:val="005870F7"/>
    <w:rsid w:val="005D608A"/>
    <w:rsid w:val="00600433"/>
    <w:rsid w:val="00620B47"/>
    <w:rsid w:val="0066288D"/>
    <w:rsid w:val="006644C3"/>
    <w:rsid w:val="00693182"/>
    <w:rsid w:val="006C0713"/>
    <w:rsid w:val="007039F4"/>
    <w:rsid w:val="00722A2F"/>
    <w:rsid w:val="00726386"/>
    <w:rsid w:val="007D3E95"/>
    <w:rsid w:val="00835706"/>
    <w:rsid w:val="00856392"/>
    <w:rsid w:val="008872F8"/>
    <w:rsid w:val="00946207"/>
    <w:rsid w:val="009542D2"/>
    <w:rsid w:val="00987B54"/>
    <w:rsid w:val="009A5B55"/>
    <w:rsid w:val="009A7F28"/>
    <w:rsid w:val="009B6F5A"/>
    <w:rsid w:val="009F779A"/>
    <w:rsid w:val="00A05C23"/>
    <w:rsid w:val="00A85CD6"/>
    <w:rsid w:val="00AC5A9E"/>
    <w:rsid w:val="00B04959"/>
    <w:rsid w:val="00B30C18"/>
    <w:rsid w:val="00B315B1"/>
    <w:rsid w:val="00BA4BC4"/>
    <w:rsid w:val="00C55D16"/>
    <w:rsid w:val="00C8063B"/>
    <w:rsid w:val="00D171AC"/>
    <w:rsid w:val="00D34751"/>
    <w:rsid w:val="00D57C45"/>
    <w:rsid w:val="00D64AE6"/>
    <w:rsid w:val="00D70540"/>
    <w:rsid w:val="00DB1D49"/>
    <w:rsid w:val="00DC2DB6"/>
    <w:rsid w:val="00DE1986"/>
    <w:rsid w:val="00E72DBD"/>
    <w:rsid w:val="00E748F1"/>
    <w:rsid w:val="00E81499"/>
    <w:rsid w:val="00E86516"/>
    <w:rsid w:val="00F1423A"/>
    <w:rsid w:val="00FA1C41"/>
    <w:rsid w:val="00FB2D72"/>
    <w:rsid w:val="00FC4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  <w14:docId w14:val="220BA9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4A3E"/>
    <w:pPr>
      <w:spacing w:line="245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08A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19AED7" w:themeColor="accent2"/>
      <w:sz w:val="28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AF5119"/>
    <w:pPr>
      <w:outlineLvl w:val="1"/>
    </w:pPr>
    <w:rPr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8E034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styleId="Heading6">
    <w:name w:val="heading 6"/>
    <w:basedOn w:val="Normal"/>
    <w:next w:val="Normal"/>
    <w:link w:val="Heading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4F7A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5119"/>
    <w:rPr>
      <w:rFonts w:asciiTheme="majorHAnsi" w:hAnsiTheme="majorHAnsi"/>
      <w:caps/>
      <w:color w:val="19AED7" w:themeColor="accent2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8E0344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4F7A" w:themeColor="text2" w:themeShade="BF"/>
      <w:sz w:val="60"/>
    </w:rPr>
  </w:style>
  <w:style w:type="paragraph" w:styleId="ListParagraph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5D608A"/>
    <w:rPr>
      <w:rFonts w:asciiTheme="majorHAnsi" w:hAnsiTheme="majorHAnsi"/>
      <w:caps/>
      <w:color w:val="19AED7" w:themeColor="accent2"/>
      <w:sz w:val="28"/>
      <w:szCs w:val="56"/>
    </w:rPr>
  </w:style>
  <w:style w:type="paragraph" w:styleId="Title">
    <w:name w:val="Title"/>
    <w:basedOn w:val="Heading3"/>
    <w:next w:val="Normal"/>
    <w:link w:val="TitleChar"/>
    <w:uiPriority w:val="10"/>
    <w:qFormat/>
    <w:rsid w:val="00034A3C"/>
    <w:pPr>
      <w:spacing w:before="60" w:after="280" w:line="240" w:lineRule="auto"/>
      <w:jc w:val="left"/>
    </w:pPr>
    <w:rPr>
      <w:noProof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034A3C"/>
    <w:rPr>
      <w:rFonts w:asciiTheme="majorHAnsi" w:hAnsiTheme="majorHAnsi"/>
      <w:caps/>
      <w:noProof/>
      <w:color w:val="FFFFFF" w:themeColor="background1"/>
      <w:sz w:val="42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400EE"/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customStyle="1" w:styleId="checkboxindent">
    <w:name w:val="checkbox indent"/>
    <w:basedOn w:val="Normal"/>
    <w:qFormat/>
    <w:rsid w:val="00034A3C"/>
    <w:pPr>
      <w:spacing w:before="20" w:after="20"/>
      <w:ind w:left="357" w:hanging="357"/>
    </w:pPr>
  </w:style>
  <w:style w:type="paragraph" w:customStyle="1" w:styleId="bullet">
    <w:name w:val="bullet"/>
    <w:basedOn w:val="Normal"/>
    <w:rsid w:val="00034A3C"/>
    <w:pPr>
      <w:numPr>
        <w:numId w:val="5"/>
      </w:numPr>
      <w:spacing w:before="20" w:after="20"/>
      <w:ind w:left="538" w:hanging="181"/>
    </w:pPr>
  </w:style>
  <w:style w:type="table" w:customStyle="1" w:styleId="ScienceFairTable">
    <w:name w:val="Science Fair Table"/>
    <w:basedOn w:val="TableNormal"/>
    <w:uiPriority w:val="99"/>
    <w:rsid w:val="00620B47"/>
    <w:pPr>
      <w:spacing w:after="0" w:line="240" w:lineRule="auto"/>
    </w:pPr>
    <w:rPr>
      <w:rFonts w:cs="Times New Roman"/>
      <w:sz w:val="18"/>
      <w:szCs w:val="20"/>
    </w:rPr>
    <w:tblPr>
      <w:tblStyleRow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="Century Gothic" w:hAnsi="Century Gothic"/>
        <w:b/>
        <w:i w:val="0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single" w:sz="4" w:space="0" w:color="4BACC6"/>
          <w:insideV w:val="single" w:sz="4" w:space="0" w:color="4BACC6"/>
          <w:tl2br w:val="nil"/>
          <w:tr2bl w:val="nil"/>
        </w:tcBorders>
        <w:shd w:val="clear" w:color="auto" w:fill="4BACC6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  <w:tl2br w:val="nil"/>
          <w:tr2bl w:val="nil"/>
        </w:tcBorders>
        <w:shd w:val="clear" w:color="auto" w:fill="DAEE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mpe\AppData\Roaming\Microsoft\Templates\Homework%20tip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11" ma:contentTypeDescription="Create a new document." ma:contentTypeScope="" ma:versionID="320a637a195ce2d65979f53fbc64ff03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6e472521b680711fbe9159516a39cb55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0759ED-9D0E-466A-B396-C08920D0B0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A74777-9C48-4306-9439-1305A002AB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Homework tips checklist.dotx</Template>
  <TotalTime>0</TotalTime>
  <Pages>1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cp:revision>1</cp:revision>
  <dcterms:created xsi:type="dcterms:W3CDTF">2021-01-14T20:59:00Z</dcterms:created>
  <dcterms:modified xsi:type="dcterms:W3CDTF">2021-01-15T17:14:00Z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marmil@microsoft.com</vt:lpwstr>
  </property>
  <property fmtid="{D5CDD505-2E9C-101B-9397-08002B2CF9AE}" pid="5" name="MSIP_Label_f42aa342-8706-4288-bd11-ebb85995028c_SetDate">
    <vt:lpwstr>2018-06-29T15:51:55.0401576Z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0x0101006B32173F7A8AF44CAD29E02D9EC3CE55</vt:lpwstr>
  </property>
</Properties>
</file>